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8F6D6" w14:textId="02B1D4D2" w:rsidR="00A55EC4" w:rsidRDefault="00A55EC4" w:rsidP="00A55EC4">
      <w:pPr>
        <w:tabs>
          <w:tab w:val="left" w:pos="5954"/>
        </w:tabs>
        <w:rPr>
          <w:rFonts w:ascii="Century Gothic" w:hAnsi="Century Gothic"/>
          <w:sz w:val="22"/>
          <w:szCs w:val="22"/>
          <w:lang w:val="de-CH"/>
        </w:rPr>
      </w:pPr>
      <w:r>
        <w:rPr>
          <w:rFonts w:ascii="Century Gothic" w:hAnsi="Century Gothic"/>
          <w:sz w:val="22"/>
          <w:szCs w:val="22"/>
          <w:lang w:val="de-CH"/>
        </w:rPr>
        <w:t>16.03.2026</w:t>
      </w:r>
      <w:r w:rsidR="0083268C">
        <w:rPr>
          <w:rFonts w:ascii="Century Gothic" w:hAnsi="Century Gothic"/>
          <w:sz w:val="22"/>
          <w:szCs w:val="22"/>
          <w:lang w:val="de-CH"/>
        </w:rPr>
        <w:t>/ble</w:t>
      </w:r>
    </w:p>
    <w:p w14:paraId="7929D624" w14:textId="77777777" w:rsidR="001120E6" w:rsidRPr="001120E6" w:rsidRDefault="001120E6" w:rsidP="001120E6">
      <w:pPr>
        <w:pStyle w:val="StandardWeb"/>
        <w:rPr>
          <w:rFonts w:ascii="Century Gothic" w:hAnsi="Century Gothic"/>
          <w:sz w:val="22"/>
          <w:szCs w:val="22"/>
        </w:rPr>
      </w:pPr>
      <w:r w:rsidRPr="001120E6">
        <w:rPr>
          <w:rFonts w:ascii="Century Gothic" w:hAnsi="Century Gothic"/>
          <w:b/>
          <w:bCs/>
          <w:sz w:val="22"/>
          <w:szCs w:val="22"/>
        </w:rPr>
        <w:t>Schweizer Jugendfinal Luzern – starker Bündner Auftritt</w:t>
      </w:r>
    </w:p>
    <w:p w14:paraId="55091E1C" w14:textId="4CAC4790" w:rsidR="001120E6" w:rsidRPr="001120E6" w:rsidRDefault="001120E6" w:rsidP="001120E6">
      <w:pPr>
        <w:pStyle w:val="StandardWeb"/>
        <w:rPr>
          <w:rFonts w:ascii="Century Gothic" w:hAnsi="Century Gothic"/>
          <w:sz w:val="22"/>
          <w:szCs w:val="22"/>
        </w:rPr>
      </w:pPr>
      <w:r w:rsidRPr="001120E6">
        <w:rPr>
          <w:rFonts w:ascii="Century Gothic" w:hAnsi="Century Gothic"/>
          <w:sz w:val="22"/>
          <w:szCs w:val="22"/>
        </w:rPr>
        <w:t>Am Schweizer Jugendfinal Gewehr/Pistole 10</w:t>
      </w:r>
      <w:r>
        <w:rPr>
          <w:rFonts w:ascii="Century Gothic" w:hAnsi="Century Gothic"/>
          <w:sz w:val="22"/>
          <w:szCs w:val="22"/>
        </w:rPr>
        <w:t>M</w:t>
      </w:r>
      <w:r w:rsidRPr="001120E6">
        <w:rPr>
          <w:rFonts w:ascii="Century Gothic" w:hAnsi="Century Gothic"/>
          <w:sz w:val="22"/>
          <w:szCs w:val="22"/>
        </w:rPr>
        <w:t xml:space="preserve"> vom 14./15. März 2026 überzeugte der Bündner Nachwuchs mit starken Leistungen. Besonders spannend verlief der ISSF-Final Gewehr U17D, vor allem im Kampf um Platz 3: Leah Lutz verpasste das Podest hauchdünn um nur 0,1 Punkte.</w:t>
      </w:r>
    </w:p>
    <w:p w14:paraId="59D4FBC0" w14:textId="77777777" w:rsidR="001120E6" w:rsidRPr="001120E6" w:rsidRDefault="001120E6" w:rsidP="001120E6">
      <w:pPr>
        <w:pStyle w:val="StandardWeb"/>
        <w:rPr>
          <w:rFonts w:ascii="Century Gothic" w:hAnsi="Century Gothic"/>
          <w:sz w:val="22"/>
          <w:szCs w:val="22"/>
        </w:rPr>
      </w:pPr>
      <w:r w:rsidRPr="001120E6">
        <w:rPr>
          <w:rFonts w:ascii="Century Gothic" w:hAnsi="Century Gothic"/>
          <w:sz w:val="22"/>
          <w:szCs w:val="22"/>
        </w:rPr>
        <w:t>Bereits in der Qualifikation setzten sich Milena Beeli (414,7 Punkte) und Leah Lutz (404,7 Punkte) an die Spitze und belegten die Ränge 1 und 2.</w:t>
      </w:r>
    </w:p>
    <w:p w14:paraId="19CA3B20" w14:textId="77777777" w:rsidR="00A55EC4" w:rsidRDefault="00A55EC4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1FF2BB33" w14:textId="2AA8B8D8" w:rsidR="00A55EC4" w:rsidRDefault="00A55EC4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 w:rsidRPr="00A55EC4">
        <w:rPr>
          <w:rFonts w:ascii="Century Gothic" w:hAnsi="Century Gothic"/>
          <w:b/>
          <w:bCs/>
          <w:sz w:val="22"/>
          <w:szCs w:val="22"/>
          <w:lang w:val="de-CH"/>
        </w:rPr>
        <w:t>Gewehr U17D</w:t>
      </w:r>
      <w:r>
        <w:rPr>
          <w:rFonts w:ascii="Century Gothic" w:hAnsi="Century Gothic"/>
          <w:b/>
          <w:bCs/>
          <w:sz w:val="22"/>
          <w:szCs w:val="22"/>
          <w:lang w:val="de-CH"/>
        </w:rPr>
        <w:t xml:space="preserve"> ISSF-Final</w:t>
      </w:r>
      <w:r w:rsidRPr="00A55EC4">
        <w:rPr>
          <w:rFonts w:ascii="Century Gothic" w:hAnsi="Century Gothic"/>
          <w:b/>
          <w:bCs/>
          <w:sz w:val="22"/>
          <w:szCs w:val="22"/>
          <w:lang w:val="de-CH"/>
        </w:rPr>
        <w:t>:</w:t>
      </w:r>
      <w:r>
        <w:rPr>
          <w:rFonts w:ascii="Century Gothic" w:hAnsi="Century Gothic"/>
          <w:sz w:val="22"/>
          <w:szCs w:val="22"/>
          <w:lang w:val="de-CH"/>
        </w:rPr>
        <w:t xml:space="preserve"> Gold für Milena Beeli</w:t>
      </w:r>
      <w:r w:rsidR="00FB42FF">
        <w:rPr>
          <w:rFonts w:ascii="Century Gothic" w:hAnsi="Century Gothic"/>
          <w:sz w:val="22"/>
          <w:szCs w:val="22"/>
          <w:lang w:val="de-CH"/>
        </w:rPr>
        <w:t xml:space="preserve"> (</w:t>
      </w:r>
      <w:r>
        <w:rPr>
          <w:rFonts w:ascii="Century Gothic" w:hAnsi="Century Gothic"/>
          <w:sz w:val="22"/>
          <w:szCs w:val="22"/>
          <w:lang w:val="de-CH"/>
        </w:rPr>
        <w:t>Sportschützen Thusis</w:t>
      </w:r>
      <w:r w:rsidR="00FB42FF">
        <w:rPr>
          <w:rFonts w:ascii="Century Gothic" w:hAnsi="Century Gothic"/>
          <w:sz w:val="22"/>
          <w:szCs w:val="22"/>
          <w:lang w:val="de-CH"/>
        </w:rPr>
        <w:t>)</w:t>
      </w:r>
      <w:r>
        <w:rPr>
          <w:rFonts w:ascii="Century Gothic" w:hAnsi="Century Gothic"/>
          <w:sz w:val="22"/>
          <w:szCs w:val="22"/>
          <w:lang w:val="de-CH"/>
        </w:rPr>
        <w:t xml:space="preserve"> Diplomrang 4 für Leah Lutz</w:t>
      </w:r>
      <w:r w:rsidR="00FB42FF">
        <w:rPr>
          <w:rFonts w:ascii="Century Gothic" w:hAnsi="Century Gothic"/>
          <w:sz w:val="22"/>
          <w:szCs w:val="22"/>
          <w:lang w:val="de-CH"/>
        </w:rPr>
        <w:t xml:space="preserve"> (S</w:t>
      </w:r>
      <w:r>
        <w:rPr>
          <w:rFonts w:ascii="Century Gothic" w:hAnsi="Century Gothic"/>
          <w:sz w:val="22"/>
          <w:szCs w:val="22"/>
          <w:lang w:val="de-CH"/>
        </w:rPr>
        <w:t>portschützen Thusi</w:t>
      </w:r>
      <w:r w:rsidR="00FB42FF">
        <w:rPr>
          <w:rFonts w:ascii="Century Gothic" w:hAnsi="Century Gothic"/>
          <w:sz w:val="22"/>
          <w:szCs w:val="22"/>
          <w:lang w:val="de-CH"/>
        </w:rPr>
        <w:t xml:space="preserve">s, </w:t>
      </w:r>
      <w:r w:rsidR="00783A99">
        <w:rPr>
          <w:rFonts w:ascii="Century Gothic" w:hAnsi="Century Gothic"/>
          <w:sz w:val="22"/>
          <w:szCs w:val="22"/>
          <w:lang w:val="de-CH"/>
        </w:rPr>
        <w:t>1.vorne links)</w:t>
      </w:r>
      <w:r>
        <w:rPr>
          <w:rFonts w:ascii="Century Gothic" w:hAnsi="Century Gothic"/>
          <w:sz w:val="22"/>
          <w:szCs w:val="22"/>
          <w:lang w:val="de-CH"/>
        </w:rPr>
        <w:t>, Diplomrang 7 für Amina Flisch</w:t>
      </w:r>
      <w:r w:rsidR="00FB42FF">
        <w:rPr>
          <w:rFonts w:ascii="Century Gothic" w:hAnsi="Century Gothic"/>
          <w:sz w:val="22"/>
          <w:szCs w:val="22"/>
          <w:lang w:val="de-CH"/>
        </w:rPr>
        <w:t xml:space="preserve"> (</w:t>
      </w:r>
      <w:r>
        <w:rPr>
          <w:rFonts w:ascii="Century Gothic" w:hAnsi="Century Gothic"/>
          <w:sz w:val="22"/>
          <w:szCs w:val="22"/>
          <w:lang w:val="de-CH"/>
        </w:rPr>
        <w:t>Sportschützen Domat/Ems</w:t>
      </w:r>
      <w:r w:rsidR="00FB42FF">
        <w:rPr>
          <w:rFonts w:ascii="Century Gothic" w:hAnsi="Century Gothic"/>
          <w:sz w:val="22"/>
          <w:szCs w:val="22"/>
          <w:lang w:val="de-CH"/>
        </w:rPr>
        <w:t xml:space="preserve">, </w:t>
      </w:r>
      <w:r w:rsidR="000A330D">
        <w:rPr>
          <w:rFonts w:ascii="Century Gothic" w:hAnsi="Century Gothic"/>
          <w:sz w:val="22"/>
          <w:szCs w:val="22"/>
          <w:lang w:val="de-CH"/>
        </w:rPr>
        <w:t>3. vorne links)</w:t>
      </w:r>
    </w:p>
    <w:p w14:paraId="570C5EAB" w14:textId="77777777" w:rsidR="002D5757" w:rsidRDefault="002D5757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4B966285" w14:textId="6596EED6" w:rsidR="002D5757" w:rsidRDefault="002D5757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213A99CE" wp14:editId="1080240B">
            <wp:extent cx="5940425" cy="3237865"/>
            <wp:effectExtent l="0" t="0" r="3175" b="635"/>
            <wp:docPr id="14002238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B9D4" w14:textId="77777777" w:rsidR="00A55EC4" w:rsidRDefault="00A55EC4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24CA83DC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676AD697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7D8A36D5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0C203AA3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13BC7CDC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6D876B40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16F5E12B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38E98582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1447283B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1DC730C1" w14:textId="77777777" w:rsidR="00BB5EC7" w:rsidRDefault="00BB5EC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2045691F" w14:textId="77777777" w:rsidR="005B67C7" w:rsidRDefault="005B67C7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4403A5C3" w14:textId="62819531" w:rsidR="00A55EC4" w:rsidRDefault="00A55EC4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 w:rsidRPr="00A55EC4">
        <w:rPr>
          <w:rFonts w:ascii="Century Gothic" w:hAnsi="Century Gothic"/>
          <w:b/>
          <w:bCs/>
          <w:sz w:val="22"/>
          <w:szCs w:val="22"/>
          <w:lang w:val="de-CH"/>
        </w:rPr>
        <w:lastRenderedPageBreak/>
        <w:t>Gewehr U15C</w:t>
      </w:r>
      <w:r>
        <w:rPr>
          <w:rFonts w:ascii="Century Gothic" w:hAnsi="Century Gothic"/>
          <w:b/>
          <w:bCs/>
          <w:sz w:val="22"/>
          <w:szCs w:val="22"/>
          <w:lang w:val="de-CH"/>
        </w:rPr>
        <w:t xml:space="preserve"> ISSF-Final</w:t>
      </w:r>
      <w:r w:rsidRPr="00A55EC4">
        <w:rPr>
          <w:rFonts w:ascii="Century Gothic" w:hAnsi="Century Gothic"/>
          <w:b/>
          <w:bCs/>
          <w:sz w:val="22"/>
          <w:szCs w:val="22"/>
          <w:lang w:val="de-CH"/>
        </w:rPr>
        <w:t>:</w:t>
      </w:r>
      <w:r>
        <w:rPr>
          <w:rFonts w:ascii="Century Gothic" w:hAnsi="Century Gothic"/>
          <w:sz w:val="22"/>
          <w:szCs w:val="22"/>
          <w:lang w:val="de-CH"/>
        </w:rPr>
        <w:t xml:space="preserve"> Diplomrang 4 für Alessio Massardi</w:t>
      </w:r>
      <w:r w:rsidR="005B67C7">
        <w:rPr>
          <w:rFonts w:ascii="Century Gothic" w:hAnsi="Century Gothic"/>
          <w:sz w:val="22"/>
          <w:szCs w:val="22"/>
          <w:lang w:val="de-CH"/>
        </w:rPr>
        <w:t xml:space="preserve"> (</w:t>
      </w:r>
      <w:r>
        <w:rPr>
          <w:rFonts w:ascii="Century Gothic" w:hAnsi="Century Gothic"/>
          <w:sz w:val="22"/>
          <w:szCs w:val="22"/>
          <w:lang w:val="de-CH"/>
        </w:rPr>
        <w:t>Sportschützen Thusis</w:t>
      </w:r>
      <w:r w:rsidR="005B67C7">
        <w:rPr>
          <w:rFonts w:ascii="Century Gothic" w:hAnsi="Century Gothic"/>
          <w:sz w:val="22"/>
          <w:szCs w:val="22"/>
          <w:lang w:val="de-CH"/>
        </w:rPr>
        <w:t xml:space="preserve">, </w:t>
      </w:r>
      <w:r w:rsidR="008E1F3A">
        <w:rPr>
          <w:rFonts w:ascii="Century Gothic" w:hAnsi="Century Gothic"/>
          <w:sz w:val="22"/>
          <w:szCs w:val="22"/>
          <w:lang w:val="de-CH"/>
        </w:rPr>
        <w:t>1. vorne links).</w:t>
      </w:r>
    </w:p>
    <w:p w14:paraId="0FDDBD6A" w14:textId="77777777" w:rsidR="002D5757" w:rsidRDefault="002D5757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5DC2AD53" w14:textId="24AC546F" w:rsidR="002D5757" w:rsidRDefault="00591947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7029CE2F" wp14:editId="70243880">
            <wp:extent cx="5940425" cy="2927985"/>
            <wp:effectExtent l="0" t="0" r="3175" b="5715"/>
            <wp:docPr id="50264380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B3C4" w14:textId="77777777" w:rsidR="00A55EC4" w:rsidRDefault="00A55EC4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54D16717" w14:textId="77777777" w:rsidR="000E06B4" w:rsidRDefault="000E06B4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69014533" w14:textId="77777777" w:rsidR="000E06B4" w:rsidRDefault="000E06B4" w:rsidP="00A55EC4">
      <w:pPr>
        <w:tabs>
          <w:tab w:val="left" w:pos="5954"/>
        </w:tabs>
        <w:jc w:val="both"/>
        <w:rPr>
          <w:rFonts w:ascii="Century Gothic" w:hAnsi="Century Gothic"/>
          <w:b/>
          <w:bCs/>
          <w:sz w:val="22"/>
          <w:szCs w:val="22"/>
          <w:lang w:val="de-CH"/>
        </w:rPr>
      </w:pPr>
    </w:p>
    <w:p w14:paraId="2CECF0E0" w14:textId="2E8FECF1" w:rsidR="00A55EC4" w:rsidRDefault="00A55EC4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 w:rsidRPr="00A55EC4">
        <w:rPr>
          <w:rFonts w:ascii="Century Gothic" w:hAnsi="Century Gothic"/>
          <w:b/>
          <w:bCs/>
          <w:sz w:val="22"/>
          <w:szCs w:val="22"/>
          <w:lang w:val="de-CH"/>
        </w:rPr>
        <w:t>Gewehr U15B:</w:t>
      </w:r>
      <w:r>
        <w:rPr>
          <w:rFonts w:ascii="Century Gothic" w:hAnsi="Century Gothic"/>
          <w:sz w:val="22"/>
          <w:szCs w:val="22"/>
          <w:lang w:val="de-CH"/>
        </w:rPr>
        <w:t xml:space="preserve"> Gold für Julian Tschuor</w:t>
      </w:r>
      <w:r w:rsidR="005B67C7">
        <w:rPr>
          <w:rFonts w:ascii="Century Gothic" w:hAnsi="Century Gothic"/>
          <w:sz w:val="22"/>
          <w:szCs w:val="22"/>
          <w:lang w:val="de-CH"/>
        </w:rPr>
        <w:t xml:space="preserve"> (</w:t>
      </w:r>
      <w:r>
        <w:rPr>
          <w:rFonts w:ascii="Century Gothic" w:hAnsi="Century Gothic"/>
          <w:sz w:val="22"/>
          <w:szCs w:val="22"/>
          <w:lang w:val="de-CH"/>
        </w:rPr>
        <w:t>Societad da Tir Voluntaria Trun</w:t>
      </w:r>
      <w:r w:rsidR="005B67C7">
        <w:rPr>
          <w:rFonts w:ascii="Century Gothic" w:hAnsi="Century Gothic"/>
          <w:sz w:val="22"/>
          <w:szCs w:val="22"/>
          <w:lang w:val="de-CH"/>
        </w:rPr>
        <w:t>)</w:t>
      </w:r>
    </w:p>
    <w:p w14:paraId="5EB61180" w14:textId="77777777" w:rsidR="00591947" w:rsidRDefault="00591947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324124AB" w14:textId="5D7E4FF7" w:rsidR="00591947" w:rsidRDefault="004E3E6E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4DBFC7D1" wp14:editId="08423CD4">
            <wp:extent cx="5940425" cy="3773170"/>
            <wp:effectExtent l="0" t="0" r="3175" b="0"/>
            <wp:docPr id="151258630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2BDE" w14:textId="77777777" w:rsidR="00C768E0" w:rsidRDefault="00C768E0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1CBFA2F2" w14:textId="77777777" w:rsidR="00C768E0" w:rsidRDefault="00C768E0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2C29B4CB" w14:textId="77777777" w:rsidR="00C768E0" w:rsidRDefault="00C768E0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50DCB645" w14:textId="5B3F68EA" w:rsidR="00A55EC4" w:rsidRDefault="00A55EC4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 w:rsidRPr="00AD5A77">
        <w:rPr>
          <w:rFonts w:ascii="Century Gothic" w:hAnsi="Century Gothic"/>
          <w:b/>
          <w:bCs/>
          <w:sz w:val="22"/>
          <w:szCs w:val="22"/>
          <w:lang w:val="de-CH"/>
        </w:rPr>
        <w:t xml:space="preserve">Pistole </w:t>
      </w:r>
      <w:r w:rsidR="00AD5A77" w:rsidRPr="00AD5A77">
        <w:rPr>
          <w:rFonts w:ascii="Century Gothic" w:hAnsi="Century Gothic"/>
          <w:b/>
          <w:bCs/>
          <w:sz w:val="22"/>
          <w:szCs w:val="22"/>
          <w:lang w:val="de-CH"/>
        </w:rPr>
        <w:t>U17D ISSF-Final:</w:t>
      </w:r>
      <w:r w:rsidR="00AD5A77" w:rsidRPr="00AD5A77">
        <w:rPr>
          <w:rFonts w:ascii="Century Gothic" w:hAnsi="Century Gothic"/>
          <w:sz w:val="22"/>
          <w:szCs w:val="22"/>
          <w:lang w:val="de-CH"/>
        </w:rPr>
        <w:t xml:space="preserve"> Diplomrang 4 für Eleanor Artho</w:t>
      </w:r>
      <w:r w:rsidR="005B67C7">
        <w:rPr>
          <w:rFonts w:ascii="Century Gothic" w:hAnsi="Century Gothic"/>
          <w:sz w:val="22"/>
          <w:szCs w:val="22"/>
          <w:lang w:val="de-CH"/>
        </w:rPr>
        <w:t xml:space="preserve"> (</w:t>
      </w:r>
      <w:r w:rsidR="00AD5A77" w:rsidRPr="00AD5A77">
        <w:rPr>
          <w:rFonts w:ascii="Century Gothic" w:hAnsi="Century Gothic"/>
          <w:sz w:val="22"/>
          <w:szCs w:val="22"/>
          <w:lang w:val="de-CH"/>
        </w:rPr>
        <w:t>Freischütz</w:t>
      </w:r>
      <w:r w:rsidR="00AD5A77">
        <w:rPr>
          <w:rFonts w:ascii="Century Gothic" w:hAnsi="Century Gothic"/>
          <w:sz w:val="22"/>
          <w:szCs w:val="22"/>
          <w:lang w:val="de-CH"/>
        </w:rPr>
        <w:t>en Grütli Chur</w:t>
      </w:r>
      <w:r w:rsidR="005B67C7">
        <w:rPr>
          <w:rFonts w:ascii="Century Gothic" w:hAnsi="Century Gothic"/>
          <w:sz w:val="22"/>
          <w:szCs w:val="22"/>
          <w:lang w:val="de-CH"/>
        </w:rPr>
        <w:t xml:space="preserve">, </w:t>
      </w:r>
      <w:r w:rsidR="008E1F3A">
        <w:rPr>
          <w:rFonts w:ascii="Century Gothic" w:hAnsi="Century Gothic"/>
          <w:sz w:val="22"/>
          <w:szCs w:val="22"/>
          <w:lang w:val="de-CH"/>
        </w:rPr>
        <w:t>1. vorne rechts)</w:t>
      </w:r>
    </w:p>
    <w:p w14:paraId="4F6C6886" w14:textId="77777777" w:rsidR="00C768E0" w:rsidRDefault="00C768E0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570BB595" w14:textId="665675AE" w:rsidR="00C768E0" w:rsidRDefault="00B82F18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76EB85E2" wp14:editId="58D09396">
            <wp:extent cx="5940425" cy="3992880"/>
            <wp:effectExtent l="0" t="0" r="3175" b="7620"/>
            <wp:docPr id="168212747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9317" w14:textId="77777777" w:rsidR="00AD5A77" w:rsidRDefault="00AD5A77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3254D898" w14:textId="77777777" w:rsidR="00AD5A77" w:rsidRPr="00AD5A77" w:rsidRDefault="00AD5A77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56BDCAEF" w14:textId="77777777" w:rsidR="00AC3D5E" w:rsidRPr="00AD5A77" w:rsidRDefault="00AC3D5E" w:rsidP="00A55EC4">
      <w:pPr>
        <w:tabs>
          <w:tab w:val="left" w:pos="5954"/>
        </w:tabs>
        <w:jc w:val="both"/>
        <w:rPr>
          <w:rFonts w:ascii="Century Gothic" w:hAnsi="Century Gothic"/>
          <w:sz w:val="22"/>
          <w:szCs w:val="22"/>
          <w:lang w:val="de-CH"/>
        </w:rPr>
      </w:pPr>
    </w:p>
    <w:p w14:paraId="0BCD5D75" w14:textId="77777777" w:rsidR="00D935AA" w:rsidRPr="00AD132E" w:rsidRDefault="00DB4BE0" w:rsidP="00557A3B">
      <w:pPr>
        <w:tabs>
          <w:tab w:val="left" w:pos="5954"/>
        </w:tabs>
        <w:rPr>
          <w:rFonts w:ascii="Century Gothic" w:hAnsi="Century Gothic"/>
          <w:sz w:val="22"/>
          <w:szCs w:val="22"/>
          <w:lang w:val="de-CH"/>
        </w:rPr>
      </w:pPr>
      <w:r w:rsidRPr="00787BF7">
        <w:rPr>
          <w:noProof/>
        </w:rPr>
        <w:drawing>
          <wp:anchor distT="0" distB="0" distL="114300" distR="114300" simplePos="0" relativeHeight="251659264" behindDoc="0" locked="0" layoutInCell="1" allowOverlap="1" wp14:anchorId="4FB31164" wp14:editId="23AEFEF9">
            <wp:simplePos x="0" y="0"/>
            <wp:positionH relativeFrom="margin">
              <wp:align>center</wp:align>
            </wp:positionH>
            <wp:positionV relativeFrom="paragraph">
              <wp:posOffset>3952875</wp:posOffset>
            </wp:positionV>
            <wp:extent cx="5994400" cy="533400"/>
            <wp:effectExtent l="0" t="0" r="6350" b="0"/>
            <wp:wrapSquare wrapText="bothSides"/>
            <wp:docPr id="20716063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1267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35AA" w:rsidRPr="00AD132E" w:rsidSect="00D935AA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232" w:right="1133" w:bottom="1134" w:left="1418" w:header="0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27779" w14:textId="77777777" w:rsidR="00971EB2" w:rsidRDefault="00971EB2">
      <w:r>
        <w:separator/>
      </w:r>
    </w:p>
  </w:endnote>
  <w:endnote w:type="continuationSeparator" w:id="0">
    <w:p w14:paraId="7BE838C8" w14:textId="77777777" w:rsidR="00971EB2" w:rsidRDefault="0097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5BD87" w14:textId="77777777" w:rsidR="00D00C72" w:rsidRDefault="00AD132E">
    <w:pPr>
      <w:pStyle w:val="Fuzeile"/>
      <w:tabs>
        <w:tab w:val="clear" w:pos="4536"/>
        <w:tab w:val="clear" w:pos="9072"/>
        <w:tab w:val="center" w:pos="4677"/>
        <w:tab w:val="left" w:pos="5115"/>
      </w:tabs>
      <w:rPr>
        <w:rFonts w:ascii="Century Gothic" w:hAnsi="Century Gothic"/>
        <w:sz w:val="20"/>
      </w:rPr>
    </w:pPr>
    <w:r>
      <w:rPr>
        <w:rFonts w:ascii="Century Gothic" w:hAnsi="Century Gothic"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7B2EABF" wp14:editId="65E47BC0">
              <wp:simplePos x="0" y="0"/>
              <wp:positionH relativeFrom="column">
                <wp:posOffset>4445</wp:posOffset>
              </wp:positionH>
              <wp:positionV relativeFrom="paragraph">
                <wp:posOffset>111125</wp:posOffset>
              </wp:positionV>
              <wp:extent cx="6019800" cy="0"/>
              <wp:effectExtent l="0" t="0" r="0" b="0"/>
              <wp:wrapNone/>
              <wp:docPr id="171579455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19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B908A9" id="Line 3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.75pt" to="474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"/>
          </w:pict>
        </mc:Fallback>
      </mc:AlternateContent>
    </w:r>
  </w:p>
  <w:p w14:paraId="34B14282" w14:textId="77777777" w:rsidR="00AC3D5E" w:rsidRDefault="00AC3D5E" w:rsidP="00AC3D5E">
    <w:pPr>
      <w:ind w:left="-567"/>
    </w:pPr>
    <w:r>
      <w:t xml:space="preserve">          </w:t>
    </w:r>
  </w:p>
  <w:p w14:paraId="0F514853" w14:textId="77777777" w:rsidR="007268A0" w:rsidRPr="00AC3D5E" w:rsidRDefault="007268A0" w:rsidP="007268A0">
    <w:pPr>
      <w:pStyle w:val="Fuzeile"/>
      <w:tabs>
        <w:tab w:val="clear" w:pos="4536"/>
        <w:tab w:val="clear" w:pos="9072"/>
        <w:tab w:val="center" w:pos="4677"/>
        <w:tab w:val="left" w:pos="6379"/>
        <w:tab w:val="right" w:pos="9355"/>
      </w:tabs>
      <w:rPr>
        <w:rFonts w:ascii="Century Gothic" w:hAnsi="Century Gothic"/>
        <w:sz w:val="20"/>
        <w:lang w:val="de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E2805" w14:textId="77777777" w:rsidR="00D00C72" w:rsidRDefault="00AD132E" w:rsidP="00512266">
    <w:pPr>
      <w:pStyle w:val="Fuzeile"/>
      <w:tabs>
        <w:tab w:val="clear" w:pos="4536"/>
        <w:tab w:val="clear" w:pos="9072"/>
        <w:tab w:val="left" w:pos="7156"/>
      </w:tabs>
      <w:rPr>
        <w:rFonts w:ascii="Century Gothic" w:hAnsi="Century Gothic"/>
        <w:sz w:val="20"/>
      </w:rPr>
    </w:pPr>
    <w:r>
      <w:rPr>
        <w:rFonts w:ascii="Century Gothic" w:hAnsi="Century Gothic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1722A1" wp14:editId="7298760B">
              <wp:simplePos x="0" y="0"/>
              <wp:positionH relativeFrom="column">
                <wp:posOffset>0</wp:posOffset>
              </wp:positionH>
              <wp:positionV relativeFrom="paragraph">
                <wp:posOffset>106680</wp:posOffset>
              </wp:positionV>
              <wp:extent cx="5950585" cy="0"/>
              <wp:effectExtent l="9525" t="11430" r="12065" b="7620"/>
              <wp:wrapNone/>
              <wp:docPr id="118458163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05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C27D8C" id="Line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468.5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"/>
          </w:pict>
        </mc:Fallback>
      </mc:AlternateContent>
    </w:r>
    <w:r w:rsidR="00512266">
      <w:rPr>
        <w:rFonts w:ascii="Century Gothic" w:hAnsi="Century Gothic"/>
        <w:sz w:val="20"/>
      </w:rPr>
      <w:t xml:space="preserve">                                                                                                                                                                      </w:t>
    </w:r>
  </w:p>
  <w:p w14:paraId="36B20B54" w14:textId="77777777" w:rsidR="00D00C72" w:rsidRPr="00FC239D" w:rsidRDefault="00FC239D" w:rsidP="00270D1D">
    <w:pPr>
      <w:pStyle w:val="Fuzeile"/>
      <w:tabs>
        <w:tab w:val="clear" w:pos="4536"/>
        <w:tab w:val="clear" w:pos="9072"/>
        <w:tab w:val="left" w:pos="6379"/>
        <w:tab w:val="right" w:pos="9355"/>
      </w:tabs>
      <w:rPr>
        <w:rFonts w:ascii="Century Gothic" w:hAnsi="Century Gothic"/>
        <w:b/>
        <w:bCs/>
        <w:sz w:val="18"/>
        <w:lang w:val="de-CH"/>
      </w:rPr>
    </w:pPr>
    <w:r w:rsidRPr="00FC239D">
      <w:rPr>
        <w:rFonts w:ascii="Century Gothic" w:hAnsi="Century Gothic"/>
        <w:b/>
        <w:bCs/>
        <w:sz w:val="18"/>
        <w:lang w:val="de-CH"/>
      </w:rPr>
      <w:t>Prä</w:t>
    </w:r>
    <w:r>
      <w:rPr>
        <w:rFonts w:ascii="Century Gothic" w:hAnsi="Century Gothic"/>
        <w:b/>
        <w:bCs/>
        <w:sz w:val="18"/>
        <w:lang w:val="de-CH"/>
      </w:rPr>
      <w:t>sident</w:t>
    </w:r>
    <w:r w:rsidR="00F25F87" w:rsidRPr="00FC239D">
      <w:rPr>
        <w:rFonts w:ascii="Century Gothic" w:hAnsi="Century Gothic"/>
        <w:b/>
        <w:bCs/>
        <w:sz w:val="18"/>
        <w:lang w:val="de-CH"/>
      </w:rPr>
      <w:tab/>
    </w:r>
    <w:r w:rsidR="00B92B02" w:rsidRPr="00FC239D">
      <w:rPr>
        <w:rFonts w:ascii="Century Gothic" w:hAnsi="Century Gothic"/>
        <w:bCs/>
        <w:sz w:val="18"/>
        <w:lang w:val="de-CH"/>
      </w:rPr>
      <w:tab/>
    </w:r>
    <w:r w:rsidR="00F25F87" w:rsidRPr="00FC239D">
      <w:rPr>
        <w:rFonts w:ascii="Century Gothic" w:hAnsi="Century Gothic"/>
        <w:b/>
        <w:bCs/>
        <w:sz w:val="18"/>
        <w:lang w:val="de-CH"/>
      </w:rPr>
      <w:tab/>
    </w:r>
  </w:p>
  <w:p w14:paraId="6769623D" w14:textId="77777777" w:rsidR="00D00C72" w:rsidRPr="00FC239D" w:rsidRDefault="00FC239D" w:rsidP="00270D1D">
    <w:pPr>
      <w:pStyle w:val="Fuzeile"/>
      <w:tabs>
        <w:tab w:val="clear" w:pos="4536"/>
        <w:tab w:val="clear" w:pos="9072"/>
        <w:tab w:val="left" w:pos="6379"/>
        <w:tab w:val="right" w:pos="9355"/>
      </w:tabs>
      <w:rPr>
        <w:rFonts w:ascii="Century Gothic" w:hAnsi="Century Gothic"/>
        <w:sz w:val="18"/>
        <w:lang w:val="de-CH"/>
      </w:rPr>
    </w:pPr>
    <w:r w:rsidRPr="00FC239D">
      <w:rPr>
        <w:rFonts w:ascii="Century Gothic" w:hAnsi="Century Gothic"/>
        <w:sz w:val="18"/>
        <w:lang w:val="de-CH"/>
      </w:rPr>
      <w:t>Bleuler Joh.Nik.</w:t>
    </w:r>
  </w:p>
  <w:p w14:paraId="50EABE5D" w14:textId="77777777" w:rsidR="00D00C72" w:rsidRPr="00FC239D" w:rsidRDefault="00FC239D" w:rsidP="00270D1D">
    <w:pPr>
      <w:pStyle w:val="Fuzeile"/>
      <w:tabs>
        <w:tab w:val="clear" w:pos="4536"/>
        <w:tab w:val="clear" w:pos="9072"/>
        <w:tab w:val="left" w:pos="6379"/>
        <w:tab w:val="right" w:pos="9355"/>
      </w:tabs>
      <w:rPr>
        <w:rFonts w:ascii="Century Gothic" w:hAnsi="Century Gothic"/>
        <w:sz w:val="18"/>
        <w:lang w:val="de-CH"/>
      </w:rPr>
    </w:pPr>
    <w:r w:rsidRPr="00FC239D">
      <w:rPr>
        <w:rFonts w:ascii="Century Gothic" w:hAnsi="Century Gothic"/>
        <w:sz w:val="18"/>
        <w:lang w:val="de-CH"/>
      </w:rPr>
      <w:t>Hei</w:t>
    </w:r>
    <w:r>
      <w:rPr>
        <w:rFonts w:ascii="Century Gothic" w:hAnsi="Century Gothic"/>
        <w:sz w:val="18"/>
        <w:lang w:val="de-CH"/>
      </w:rPr>
      <w:t>nzenbergstrasse 77</w:t>
    </w:r>
    <w:r w:rsidR="00F25F87" w:rsidRPr="00FC239D">
      <w:rPr>
        <w:rFonts w:ascii="Century Gothic" w:hAnsi="Century Gothic"/>
        <w:sz w:val="18"/>
        <w:lang w:val="de-CH"/>
      </w:rPr>
      <w:tab/>
    </w:r>
    <w:r>
      <w:rPr>
        <w:rFonts w:ascii="Century Gothic" w:hAnsi="Century Gothic"/>
        <w:sz w:val="18"/>
        <w:lang w:val="de-CH"/>
      </w:rPr>
      <w:t>Mobile:</w:t>
    </w:r>
    <w:r w:rsidR="00F25F87" w:rsidRPr="00FC239D">
      <w:rPr>
        <w:rFonts w:ascii="Century Gothic" w:hAnsi="Century Gothic"/>
        <w:sz w:val="18"/>
        <w:lang w:val="de-CH"/>
      </w:rPr>
      <w:tab/>
    </w:r>
    <w:r>
      <w:rPr>
        <w:rFonts w:ascii="Century Gothic" w:hAnsi="Century Gothic"/>
        <w:sz w:val="18"/>
        <w:lang w:val="de-CH"/>
      </w:rPr>
      <w:t>+41 79 505 49 01</w:t>
    </w:r>
  </w:p>
  <w:p w14:paraId="5895C775" w14:textId="77777777" w:rsidR="00D00C72" w:rsidRPr="00FC239D" w:rsidRDefault="00FC239D" w:rsidP="00270D1D">
    <w:pPr>
      <w:pStyle w:val="Fuzeile"/>
      <w:tabs>
        <w:tab w:val="clear" w:pos="4536"/>
        <w:tab w:val="clear" w:pos="9072"/>
        <w:tab w:val="left" w:pos="6379"/>
        <w:tab w:val="right" w:pos="9354"/>
      </w:tabs>
      <w:rPr>
        <w:lang w:val="de-CH"/>
      </w:rPr>
    </w:pPr>
    <w:r w:rsidRPr="00FC239D">
      <w:rPr>
        <w:rFonts w:ascii="Century Gothic" w:hAnsi="Century Gothic"/>
        <w:sz w:val="18"/>
        <w:lang w:val="de-CH"/>
      </w:rPr>
      <w:t>7</w:t>
    </w:r>
    <w:r>
      <w:rPr>
        <w:rFonts w:ascii="Century Gothic" w:hAnsi="Century Gothic"/>
        <w:sz w:val="18"/>
        <w:lang w:val="de-CH"/>
      </w:rPr>
      <w:t>425 Masein</w:t>
    </w:r>
    <w:r w:rsidR="00DD40E2" w:rsidRPr="00FC239D">
      <w:rPr>
        <w:rFonts w:ascii="Century Gothic" w:hAnsi="Century Gothic"/>
        <w:sz w:val="18"/>
        <w:lang w:val="de-CH"/>
      </w:rPr>
      <w:tab/>
    </w:r>
    <w:r>
      <w:rPr>
        <w:rFonts w:ascii="Century Gothic" w:hAnsi="Century Gothic"/>
        <w:sz w:val="18"/>
        <w:lang w:val="de-CH"/>
      </w:rPr>
      <w:t>E-Mail:</w:t>
    </w:r>
    <w:r w:rsidR="00DD40E2" w:rsidRPr="00FC239D">
      <w:rPr>
        <w:rFonts w:ascii="Century Gothic" w:hAnsi="Century Gothic"/>
        <w:sz w:val="18"/>
        <w:lang w:val="de-CH"/>
      </w:rPr>
      <w:tab/>
    </w:r>
    <w:hyperlink r:id="rId1" w:history="1">
      <w:r w:rsidRPr="005679E1">
        <w:rPr>
          <w:rStyle w:val="Hyperlink"/>
          <w:rFonts w:ascii="Century Gothic" w:hAnsi="Century Gothic"/>
          <w:sz w:val="18"/>
          <w:lang w:val="de-CH"/>
        </w:rPr>
        <w:t>nik.bleuler@kbsv.ch</w:t>
      </w:r>
    </w:hyperlink>
    <w:r>
      <w:rPr>
        <w:rFonts w:ascii="Century Gothic" w:hAnsi="Century Gothic"/>
        <w:sz w:val="18"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6DA70" w14:textId="77777777" w:rsidR="00971EB2" w:rsidRDefault="00971EB2">
      <w:r>
        <w:separator/>
      </w:r>
    </w:p>
  </w:footnote>
  <w:footnote w:type="continuationSeparator" w:id="0">
    <w:p w14:paraId="71C5CF61" w14:textId="77777777" w:rsidR="00971EB2" w:rsidRDefault="00971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5185" w14:textId="77777777" w:rsidR="00D00C72" w:rsidRDefault="00D00C72">
    <w:pPr>
      <w:pStyle w:val="Kopfzeile"/>
      <w:rPr>
        <w:lang w:val="de-CH"/>
      </w:rPr>
    </w:pPr>
  </w:p>
  <w:p w14:paraId="6CCE2C63" w14:textId="77777777" w:rsidR="007268A0" w:rsidRDefault="007268A0">
    <w:pPr>
      <w:pStyle w:val="Kopfzeile"/>
      <w:rPr>
        <w:lang w:val="de-CH"/>
      </w:rPr>
    </w:pPr>
  </w:p>
  <w:p w14:paraId="3C89C056" w14:textId="77777777" w:rsidR="007268A0" w:rsidRPr="007268A0" w:rsidRDefault="007268A0">
    <w:pPr>
      <w:pStyle w:val="Kopfzeile"/>
      <w:rPr>
        <w:lang w:val="de-CH"/>
      </w:rPr>
    </w:pPr>
    <w:r w:rsidRPr="00405870">
      <w:rPr>
        <w:noProof/>
      </w:rPr>
      <w:drawing>
        <wp:inline distT="0" distB="0" distL="0" distR="0" wp14:anchorId="1149773A" wp14:editId="4A6FA251">
          <wp:extent cx="5940425" cy="773557"/>
          <wp:effectExtent l="0" t="0" r="3175" b="7620"/>
          <wp:docPr id="865348321" name="Grafik 1" descr="Ein Bild, das Text, Screenshot, Schrif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67961" name="Grafik 1" descr="Ein Bild, das Text, Screenshot, Schrift, Reihe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773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8F40F" w14:textId="77777777" w:rsidR="000A2CC8" w:rsidRDefault="000A2CC8" w:rsidP="000A2CC8">
    <w:pPr>
      <w:pStyle w:val="Kopfzeile"/>
    </w:pPr>
  </w:p>
  <w:p w14:paraId="76B7DCAE" w14:textId="77777777" w:rsidR="000A2CC8" w:rsidRDefault="000A2CC8" w:rsidP="000A2CC8">
    <w:pPr>
      <w:pStyle w:val="Kopfzeile"/>
    </w:pPr>
  </w:p>
  <w:p w14:paraId="0699FB85" w14:textId="77777777" w:rsidR="000A2CC8" w:rsidRDefault="00971EB2" w:rsidP="00D93312">
    <w:pPr>
      <w:pStyle w:val="Kopfzeile"/>
    </w:pPr>
    <w:r>
      <w:rPr>
        <w:noProof/>
      </w:rPr>
      <w:object w:dxaOrig="1440" w:dyaOrig="1440" w14:anchorId="3F0825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383.05pt;margin-top:14.25pt;width:79.35pt;height:53.85pt;z-index:251659776;mso-wrap-edited:f;mso-width-percent:0;mso-height-percent:0;mso-width-percent:0;mso-height-percent:0" wrapcoords="-204 0 -204 21300 21600 21300 21600 0 -204 0">
          <v:imagedata r:id="rId1" o:title="" croptop="17066f" cropbottom="20673f" cropleft="16365f" cropright="18794f"/>
          <o:lock v:ext="edit" aspectratio="f"/>
          <w10:wrap type="tight"/>
        </v:shape>
        <o:OLEObject Type="Embed" ProgID="Word.Picture.8" ShapeID="_x0000_s1025" DrawAspect="Content" ObjectID="_1835285594" r:id="rId2"/>
      </w:object>
    </w:r>
  </w:p>
  <w:p w14:paraId="5C52DDFA" w14:textId="77777777" w:rsidR="00D00C72" w:rsidRDefault="00AD132E" w:rsidP="000A2CC8">
    <w:pPr>
      <w:pStyle w:val="Kopfzeile"/>
      <w:tabs>
        <w:tab w:val="clear" w:pos="9072"/>
        <w:tab w:val="right" w:pos="9355"/>
      </w:tabs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1B6604A6" wp14:editId="33CD2527">
          <wp:simplePos x="0" y="0"/>
          <wp:positionH relativeFrom="column">
            <wp:posOffset>635</wp:posOffset>
          </wp:positionH>
          <wp:positionV relativeFrom="paragraph">
            <wp:posOffset>28575</wp:posOffset>
          </wp:positionV>
          <wp:extent cx="2879725" cy="719455"/>
          <wp:effectExtent l="0" t="0" r="0" b="0"/>
          <wp:wrapNone/>
          <wp:docPr id="1502055000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76" t="36469" r="11401" b="40129"/>
                  <a:stretch>
                    <a:fillRect/>
                  </a:stretch>
                </pic:blipFill>
                <pic:spPr bwMode="auto">
                  <a:xfrm>
                    <a:off x="0" y="0"/>
                    <a:ext cx="28797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C72">
      <w:tab/>
    </w:r>
    <w:r w:rsidR="00D00C72">
      <w:tab/>
    </w:r>
    <w:r w:rsidR="00D00C72">
      <w:tab/>
    </w:r>
    <w:r w:rsidR="00D00C72">
      <w:tab/>
    </w:r>
    <w:r w:rsidR="00D00C7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CC0"/>
    <w:multiLevelType w:val="hybridMultilevel"/>
    <w:tmpl w:val="409AC0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A5950"/>
    <w:multiLevelType w:val="hybridMultilevel"/>
    <w:tmpl w:val="CA38427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161AD"/>
    <w:multiLevelType w:val="hybridMultilevel"/>
    <w:tmpl w:val="CCBE0F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11D36"/>
    <w:multiLevelType w:val="hybridMultilevel"/>
    <w:tmpl w:val="CEAC16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F53E5"/>
    <w:multiLevelType w:val="multilevel"/>
    <w:tmpl w:val="601ECE6E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6644B70"/>
    <w:multiLevelType w:val="hybridMultilevel"/>
    <w:tmpl w:val="9FC24F92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C602C3"/>
    <w:multiLevelType w:val="hybridMultilevel"/>
    <w:tmpl w:val="2EEA4E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32B3D"/>
    <w:multiLevelType w:val="hybridMultilevel"/>
    <w:tmpl w:val="181665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B5486"/>
    <w:multiLevelType w:val="hybridMultilevel"/>
    <w:tmpl w:val="C8701A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D43B8"/>
    <w:multiLevelType w:val="multilevel"/>
    <w:tmpl w:val="3AD09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FC2442A"/>
    <w:multiLevelType w:val="hybridMultilevel"/>
    <w:tmpl w:val="83782716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BB6F94"/>
    <w:multiLevelType w:val="multilevel"/>
    <w:tmpl w:val="C576CE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516991622">
    <w:abstractNumId w:val="2"/>
  </w:num>
  <w:num w:numId="2" w16cid:durableId="1341814246">
    <w:abstractNumId w:val="7"/>
  </w:num>
  <w:num w:numId="3" w16cid:durableId="519513278">
    <w:abstractNumId w:val="8"/>
  </w:num>
  <w:num w:numId="4" w16cid:durableId="611202613">
    <w:abstractNumId w:val="6"/>
  </w:num>
  <w:num w:numId="5" w16cid:durableId="2002005368">
    <w:abstractNumId w:val="0"/>
  </w:num>
  <w:num w:numId="6" w16cid:durableId="1623881482">
    <w:abstractNumId w:val="3"/>
  </w:num>
  <w:num w:numId="7" w16cid:durableId="1042822980">
    <w:abstractNumId w:val="1"/>
  </w:num>
  <w:num w:numId="8" w16cid:durableId="339741799">
    <w:abstractNumId w:val="10"/>
  </w:num>
  <w:num w:numId="9" w16cid:durableId="210725706">
    <w:abstractNumId w:val="5"/>
  </w:num>
  <w:num w:numId="10" w16cid:durableId="1622960765">
    <w:abstractNumId w:val="9"/>
  </w:num>
  <w:num w:numId="11" w16cid:durableId="57944814">
    <w:abstractNumId w:val="4"/>
  </w:num>
  <w:num w:numId="12" w16cid:durableId="14989640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efaultTabStop w:val="708"/>
  <w:hyphenationZone w:val="425"/>
  <w:evenAndOddHeaders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EC4"/>
    <w:rsid w:val="00005565"/>
    <w:rsid w:val="00013439"/>
    <w:rsid w:val="00073772"/>
    <w:rsid w:val="000A2CC8"/>
    <w:rsid w:val="000A330D"/>
    <w:rsid w:val="000A33E7"/>
    <w:rsid w:val="000B087B"/>
    <w:rsid w:val="000B7343"/>
    <w:rsid w:val="000C3E8F"/>
    <w:rsid w:val="000D322F"/>
    <w:rsid w:val="000D5C23"/>
    <w:rsid w:val="000E06B4"/>
    <w:rsid w:val="000E30AE"/>
    <w:rsid w:val="000E3EBE"/>
    <w:rsid w:val="000F4E22"/>
    <w:rsid w:val="00101B91"/>
    <w:rsid w:val="001101A5"/>
    <w:rsid w:val="00111495"/>
    <w:rsid w:val="001120E6"/>
    <w:rsid w:val="001423AE"/>
    <w:rsid w:val="001577C6"/>
    <w:rsid w:val="00161B5D"/>
    <w:rsid w:val="00182E05"/>
    <w:rsid w:val="00183BBC"/>
    <w:rsid w:val="001D0894"/>
    <w:rsid w:val="001F2019"/>
    <w:rsid w:val="00200C47"/>
    <w:rsid w:val="00201220"/>
    <w:rsid w:val="00217968"/>
    <w:rsid w:val="002375C7"/>
    <w:rsid w:val="00250A15"/>
    <w:rsid w:val="00270D1D"/>
    <w:rsid w:val="002720BF"/>
    <w:rsid w:val="00293F81"/>
    <w:rsid w:val="00294CFE"/>
    <w:rsid w:val="00296B67"/>
    <w:rsid w:val="002B0100"/>
    <w:rsid w:val="002B0745"/>
    <w:rsid w:val="002B3AE1"/>
    <w:rsid w:val="002B5B81"/>
    <w:rsid w:val="002D422F"/>
    <w:rsid w:val="002D5757"/>
    <w:rsid w:val="00307BB1"/>
    <w:rsid w:val="0031519A"/>
    <w:rsid w:val="0031644F"/>
    <w:rsid w:val="00321A29"/>
    <w:rsid w:val="0032373D"/>
    <w:rsid w:val="00330306"/>
    <w:rsid w:val="0033740B"/>
    <w:rsid w:val="00341948"/>
    <w:rsid w:val="003473D0"/>
    <w:rsid w:val="00355B64"/>
    <w:rsid w:val="003B5719"/>
    <w:rsid w:val="003E2F88"/>
    <w:rsid w:val="00415AE3"/>
    <w:rsid w:val="00425F76"/>
    <w:rsid w:val="00432937"/>
    <w:rsid w:val="00443119"/>
    <w:rsid w:val="00443F01"/>
    <w:rsid w:val="0045093D"/>
    <w:rsid w:val="00492256"/>
    <w:rsid w:val="00495283"/>
    <w:rsid w:val="004A2C97"/>
    <w:rsid w:val="004B4FDF"/>
    <w:rsid w:val="004B75AF"/>
    <w:rsid w:val="004C4D18"/>
    <w:rsid w:val="004E000E"/>
    <w:rsid w:val="004E3E6E"/>
    <w:rsid w:val="00500FD6"/>
    <w:rsid w:val="00505252"/>
    <w:rsid w:val="00512266"/>
    <w:rsid w:val="00515D8C"/>
    <w:rsid w:val="005242D4"/>
    <w:rsid w:val="0053705B"/>
    <w:rsid w:val="00552C0A"/>
    <w:rsid w:val="00557A3B"/>
    <w:rsid w:val="00591947"/>
    <w:rsid w:val="005A0E0E"/>
    <w:rsid w:val="005B4ED6"/>
    <w:rsid w:val="005B67C7"/>
    <w:rsid w:val="005C1FF6"/>
    <w:rsid w:val="005C438A"/>
    <w:rsid w:val="005D7970"/>
    <w:rsid w:val="005E0F18"/>
    <w:rsid w:val="005F3816"/>
    <w:rsid w:val="00632521"/>
    <w:rsid w:val="00640F40"/>
    <w:rsid w:val="006503CF"/>
    <w:rsid w:val="006712FA"/>
    <w:rsid w:val="006A7C51"/>
    <w:rsid w:val="006B1219"/>
    <w:rsid w:val="006C6BBD"/>
    <w:rsid w:val="006E2EB9"/>
    <w:rsid w:val="006E381D"/>
    <w:rsid w:val="006F293A"/>
    <w:rsid w:val="006F46C9"/>
    <w:rsid w:val="00703F28"/>
    <w:rsid w:val="007268A0"/>
    <w:rsid w:val="00731C02"/>
    <w:rsid w:val="00753D21"/>
    <w:rsid w:val="00770228"/>
    <w:rsid w:val="007753E0"/>
    <w:rsid w:val="00783A99"/>
    <w:rsid w:val="007864DF"/>
    <w:rsid w:val="007A55E8"/>
    <w:rsid w:val="007B1CFF"/>
    <w:rsid w:val="007D1F5C"/>
    <w:rsid w:val="007D3C9C"/>
    <w:rsid w:val="0080178D"/>
    <w:rsid w:val="008051F6"/>
    <w:rsid w:val="00813516"/>
    <w:rsid w:val="0083268C"/>
    <w:rsid w:val="0087036F"/>
    <w:rsid w:val="00872431"/>
    <w:rsid w:val="00873061"/>
    <w:rsid w:val="00894CAA"/>
    <w:rsid w:val="008A637A"/>
    <w:rsid w:val="008B5EDC"/>
    <w:rsid w:val="008E1F3A"/>
    <w:rsid w:val="008E361B"/>
    <w:rsid w:val="00936278"/>
    <w:rsid w:val="0093636A"/>
    <w:rsid w:val="00971EB2"/>
    <w:rsid w:val="009744F2"/>
    <w:rsid w:val="0099598F"/>
    <w:rsid w:val="009966D3"/>
    <w:rsid w:val="009A7AED"/>
    <w:rsid w:val="009B277A"/>
    <w:rsid w:val="009B649D"/>
    <w:rsid w:val="009C3E69"/>
    <w:rsid w:val="009D2A6C"/>
    <w:rsid w:val="009E0B45"/>
    <w:rsid w:val="009E291F"/>
    <w:rsid w:val="00A05EF9"/>
    <w:rsid w:val="00A07336"/>
    <w:rsid w:val="00A11F7C"/>
    <w:rsid w:val="00A16B48"/>
    <w:rsid w:val="00A5425A"/>
    <w:rsid w:val="00A55EC4"/>
    <w:rsid w:val="00A65A00"/>
    <w:rsid w:val="00A86384"/>
    <w:rsid w:val="00AB7BE9"/>
    <w:rsid w:val="00AC3D5E"/>
    <w:rsid w:val="00AD0E14"/>
    <w:rsid w:val="00AD132E"/>
    <w:rsid w:val="00AD5A77"/>
    <w:rsid w:val="00AE0728"/>
    <w:rsid w:val="00AF3434"/>
    <w:rsid w:val="00B31989"/>
    <w:rsid w:val="00B32A09"/>
    <w:rsid w:val="00B55E5F"/>
    <w:rsid w:val="00B73E79"/>
    <w:rsid w:val="00B82F18"/>
    <w:rsid w:val="00B92B02"/>
    <w:rsid w:val="00B96F1E"/>
    <w:rsid w:val="00BB5EC7"/>
    <w:rsid w:val="00BC668D"/>
    <w:rsid w:val="00C30A2B"/>
    <w:rsid w:val="00C5210F"/>
    <w:rsid w:val="00C768E0"/>
    <w:rsid w:val="00C84D27"/>
    <w:rsid w:val="00C857F6"/>
    <w:rsid w:val="00CC5B3C"/>
    <w:rsid w:val="00CD5EBF"/>
    <w:rsid w:val="00D00C72"/>
    <w:rsid w:val="00D022B7"/>
    <w:rsid w:val="00D02869"/>
    <w:rsid w:val="00D1025D"/>
    <w:rsid w:val="00D21BE3"/>
    <w:rsid w:val="00D25F45"/>
    <w:rsid w:val="00D34767"/>
    <w:rsid w:val="00D4271B"/>
    <w:rsid w:val="00D5431D"/>
    <w:rsid w:val="00D56CBB"/>
    <w:rsid w:val="00D67C82"/>
    <w:rsid w:val="00D729CA"/>
    <w:rsid w:val="00D820A9"/>
    <w:rsid w:val="00D93312"/>
    <w:rsid w:val="00D935AA"/>
    <w:rsid w:val="00D96A12"/>
    <w:rsid w:val="00DA5C88"/>
    <w:rsid w:val="00DA7F2C"/>
    <w:rsid w:val="00DB4BE0"/>
    <w:rsid w:val="00DC5196"/>
    <w:rsid w:val="00DD40E2"/>
    <w:rsid w:val="00DE07FA"/>
    <w:rsid w:val="00E00D0C"/>
    <w:rsid w:val="00E53B73"/>
    <w:rsid w:val="00E93F91"/>
    <w:rsid w:val="00EB0EE5"/>
    <w:rsid w:val="00EB10AB"/>
    <w:rsid w:val="00EB557C"/>
    <w:rsid w:val="00F065A7"/>
    <w:rsid w:val="00F16810"/>
    <w:rsid w:val="00F241C0"/>
    <w:rsid w:val="00F25F87"/>
    <w:rsid w:val="00F337B3"/>
    <w:rsid w:val="00F402D7"/>
    <w:rsid w:val="00F464D6"/>
    <w:rsid w:val="00F63856"/>
    <w:rsid w:val="00F73663"/>
    <w:rsid w:val="00F81193"/>
    <w:rsid w:val="00FA3171"/>
    <w:rsid w:val="00FA5954"/>
    <w:rsid w:val="00FB42FF"/>
    <w:rsid w:val="00FC239D"/>
    <w:rsid w:val="00FE2323"/>
    <w:rsid w:val="00FE58B2"/>
    <w:rsid w:val="00FF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39FF4E9"/>
  <w15:chartTrackingRefBased/>
  <w15:docId w15:val="{E52CE76D-ACFA-4A77-A88D-E61F3495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right" w:pos="9180"/>
      </w:tabs>
      <w:outlineLvl w:val="0"/>
    </w:pPr>
    <w:rPr>
      <w:rFonts w:ascii="Century Gothic" w:hAnsi="Century Gothic"/>
      <w:b/>
      <w:bCs/>
      <w:sz w:val="18"/>
      <w:lang w:val="de-CH"/>
    </w:rPr>
  </w:style>
  <w:style w:type="paragraph" w:styleId="berschrift2">
    <w:name w:val="heading 2"/>
    <w:basedOn w:val="Standard"/>
    <w:next w:val="Standard"/>
    <w:qFormat/>
    <w:pPr>
      <w:keepNext/>
      <w:tabs>
        <w:tab w:val="right" w:pos="9180"/>
      </w:tabs>
      <w:outlineLvl w:val="1"/>
    </w:pPr>
    <w:rPr>
      <w:rFonts w:ascii="Century Gothic" w:hAnsi="Century Gothic"/>
      <w:sz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3780"/>
        <w:tab w:val="left" w:pos="4860"/>
        <w:tab w:val="right" w:pos="8820"/>
      </w:tabs>
    </w:pPr>
    <w:rPr>
      <w:rFonts w:ascii="Bauhaus 93" w:hAnsi="Bauhaus 93"/>
      <w:color w:val="000000"/>
      <w:szCs w:val="20"/>
      <w:lang w:val="it-IT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512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BSV">
    <w:name w:val="Titel BSV"/>
    <w:basedOn w:val="Standard"/>
    <w:rsid w:val="00512266"/>
    <w:rPr>
      <w:rFonts w:ascii="Century Gothic" w:hAnsi="Century Gothic"/>
      <w:b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F9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93F91"/>
    <w:rPr>
      <w:rFonts w:ascii="Segoe UI" w:hAnsi="Segoe UI" w:cs="Segoe UI"/>
      <w:sz w:val="18"/>
      <w:szCs w:val="18"/>
      <w:lang w:val="de-DE" w:eastAsia="de-DE"/>
    </w:rPr>
  </w:style>
  <w:style w:type="character" w:styleId="NichtaufgelsteErwhnung">
    <w:name w:val="Unresolved Mention"/>
    <w:uiPriority w:val="99"/>
    <w:semiHidden/>
    <w:unhideWhenUsed/>
    <w:rsid w:val="00FC239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30A2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120E6"/>
    <w:pPr>
      <w:spacing w:before="100" w:beforeAutospacing="1" w:after="100" w:afterAutospacing="1"/>
    </w:pPr>
    <w:rPr>
      <w:lang w:val="de-CH"/>
    </w:rPr>
  </w:style>
  <w:style w:type="character" w:styleId="Fett">
    <w:name w:val="Strong"/>
    <w:basedOn w:val="Absatz-Standardschriftart"/>
    <w:uiPriority w:val="22"/>
    <w:qFormat/>
    <w:rsid w:val="001120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ik.bleuler@kbsv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an\Documents\BSV\Vorlagen\Briefvorlagen\Briefvorlage_2025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5D6B9-9C65-4272-9FC9-D66C4728E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C:\Users\johan\Documents\BSV\Vorlagen\Briefvorlagen\Briefvorlage_2025.dotx</Template>
  <TotalTime>0</TotalTime>
  <Pages>3</Pages>
  <Words>136</Words>
  <Characters>861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BSV</vt:lpstr>
    </vt:vector>
  </TitlesOfParts>
  <Company/>
  <LinksUpToDate>false</LinksUpToDate>
  <CharactersWithSpaces>996</CharactersWithSpaces>
  <SharedDoc>false</SharedDoc>
  <HLinks>
    <vt:vector size="6" baseType="variant">
      <vt:variant>
        <vt:i4>2097222</vt:i4>
      </vt:variant>
      <vt:variant>
        <vt:i4>3</vt:i4>
      </vt:variant>
      <vt:variant>
        <vt:i4>0</vt:i4>
      </vt:variant>
      <vt:variant>
        <vt:i4>5</vt:i4>
      </vt:variant>
      <vt:variant>
        <vt:lpwstr>mailto:nik.bleuler@kbsv.ch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BSV</dc:title>
  <dc:subject/>
  <dc:creator>Johannes Bleuler</dc:creator>
  <cp:keywords/>
  <dc:description/>
  <cp:lastModifiedBy>Katrin Beinkämpen</cp:lastModifiedBy>
  <cp:revision>4</cp:revision>
  <cp:lastPrinted>2024-10-17T16:36:00Z</cp:lastPrinted>
  <dcterms:created xsi:type="dcterms:W3CDTF">2026-03-17T19:43:00Z</dcterms:created>
  <dcterms:modified xsi:type="dcterms:W3CDTF">2026-03-17T19:47:00Z</dcterms:modified>
</cp:coreProperties>
</file>